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8EC" w:rsidRDefault="001968EC">
      <w:r>
        <w:rPr>
          <w:lang w:val="en-US"/>
        </w:rPr>
        <w:t xml:space="preserve">        </w:t>
      </w:r>
      <w:r w:rsidRPr="007C05C8">
        <w:object w:dxaOrig="16359" w:dyaOrig="9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7pt;height:473.25pt" o:ole="">
            <v:imagedata r:id="rId6" o:title=""/>
          </v:shape>
          <o:OLEObject Type="Embed" ProgID="Word.Document.12" ShapeID="_x0000_i1025" DrawAspect="Content" ObjectID="_1648109786" r:id="rId7"/>
        </w:object>
      </w:r>
    </w:p>
    <w:p w:rsidR="001968EC" w:rsidRDefault="001968EC"/>
    <w:p w:rsidR="001968EC" w:rsidRDefault="001968EC"/>
    <w:sectPr w:rsidR="001968EC" w:rsidSect="00AB78EE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8EC" w:rsidRDefault="001968EC" w:rsidP="00BC6F7E">
      <w:pPr>
        <w:spacing w:after="0" w:line="240" w:lineRule="auto"/>
      </w:pPr>
      <w:r>
        <w:separator/>
      </w:r>
    </w:p>
  </w:endnote>
  <w:endnote w:type="continuationSeparator" w:id="0">
    <w:p w:rsidR="001968EC" w:rsidRDefault="001968EC" w:rsidP="00BC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8EC" w:rsidRDefault="001968EC" w:rsidP="00BC6F7E">
      <w:pPr>
        <w:spacing w:after="0" w:line="240" w:lineRule="auto"/>
      </w:pPr>
      <w:r>
        <w:separator/>
      </w:r>
    </w:p>
  </w:footnote>
  <w:footnote w:type="continuationSeparator" w:id="0">
    <w:p w:rsidR="001968EC" w:rsidRDefault="001968EC" w:rsidP="00BC6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612"/>
    <w:rsid w:val="000155E6"/>
    <w:rsid w:val="000B4A91"/>
    <w:rsid w:val="001370D6"/>
    <w:rsid w:val="001968EC"/>
    <w:rsid w:val="001B637C"/>
    <w:rsid w:val="00245A23"/>
    <w:rsid w:val="00367CFD"/>
    <w:rsid w:val="0047464E"/>
    <w:rsid w:val="005A590E"/>
    <w:rsid w:val="00694EBB"/>
    <w:rsid w:val="006C4A52"/>
    <w:rsid w:val="00700367"/>
    <w:rsid w:val="007C05C8"/>
    <w:rsid w:val="008052D9"/>
    <w:rsid w:val="008067C4"/>
    <w:rsid w:val="00810B6C"/>
    <w:rsid w:val="00856E36"/>
    <w:rsid w:val="00961108"/>
    <w:rsid w:val="00A71341"/>
    <w:rsid w:val="00AB0C7D"/>
    <w:rsid w:val="00AB78EE"/>
    <w:rsid w:val="00B47794"/>
    <w:rsid w:val="00BC6F7E"/>
    <w:rsid w:val="00E02612"/>
    <w:rsid w:val="00EC37F0"/>
    <w:rsid w:val="00ED2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CF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C6F7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C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C6F7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5</Words>
  <Characters>32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2020-04-07T17:50:00Z</dcterms:created>
  <dcterms:modified xsi:type="dcterms:W3CDTF">2020-04-11T08:30:00Z</dcterms:modified>
</cp:coreProperties>
</file>